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28" w:tblpY="1442"/>
        <w:tblOverlap w:val="never"/>
        <w:tblW w:w="913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759"/>
        <w:gridCol w:w="185"/>
        <w:gridCol w:w="554"/>
        <w:gridCol w:w="487"/>
        <w:gridCol w:w="251"/>
        <w:gridCol w:w="243"/>
        <w:gridCol w:w="153"/>
        <w:gridCol w:w="285"/>
        <w:gridCol w:w="646"/>
        <w:gridCol w:w="67"/>
        <w:gridCol w:w="152"/>
        <w:gridCol w:w="88"/>
        <w:gridCol w:w="686"/>
        <w:gridCol w:w="126"/>
        <w:gridCol w:w="216"/>
        <w:gridCol w:w="858"/>
        <w:gridCol w:w="145"/>
        <w:gridCol w:w="840"/>
        <w:gridCol w:w="135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9130" w:type="dxa"/>
            <w:gridSpan w:val="2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0"/>
                <w:szCs w:val="30"/>
              </w:rPr>
              <w:t>娄底市城市建设投资集团有限公司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0"/>
                <w:szCs w:val="30"/>
              </w:rPr>
              <w:t>招聘报名表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130" w:type="dxa"/>
            <w:gridSpan w:val="2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应聘岗位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填表日期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照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片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粘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婚育状况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体重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/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职称</w:t>
            </w:r>
          </w:p>
        </w:tc>
        <w:tc>
          <w:tcPr>
            <w:tcW w:w="14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计算机水平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26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家庭所在地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紧急联系人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现居住地址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家庭成员或直系亲属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关系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现学习或工作单位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学习经历（高中以上学习经历）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学历性质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工作经历（完整工作经历）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部门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职位</w:t>
            </w: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离职原因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单位电话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其他信息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是否在职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社保状况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□无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□有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所在地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到岗时间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其他补充内容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本人承诺：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对以上内容的真实性、完整性负责，未隐瞒其他履历信息，无其他不良生活习惯，如隐瞒或造假，愿意接受招聘方处理。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30" w:type="dxa"/>
            <w:gridSpan w:val="20"/>
            <w:tcBorders>
              <w:top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签名：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09ED"/>
    <w:rsid w:val="003B09ED"/>
    <w:rsid w:val="006B5B72"/>
    <w:rsid w:val="00BA64BF"/>
    <w:rsid w:val="00C870B0"/>
    <w:rsid w:val="00CB4675"/>
    <w:rsid w:val="025D4E90"/>
    <w:rsid w:val="042275A7"/>
    <w:rsid w:val="262C4255"/>
    <w:rsid w:val="33B90615"/>
    <w:rsid w:val="38277541"/>
    <w:rsid w:val="39675D31"/>
    <w:rsid w:val="3EAF1418"/>
    <w:rsid w:val="570E61F5"/>
    <w:rsid w:val="5E656EAF"/>
    <w:rsid w:val="5FA31278"/>
    <w:rsid w:val="749552C1"/>
    <w:rsid w:val="7D7778CB"/>
    <w:rsid w:val="7DD1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7">
    <w:name w:val="Footer Char"/>
    <w:basedOn w:val="4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120</Words>
  <Characters>684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杨凯</cp:lastModifiedBy>
  <cp:lastPrinted>2017-01-09T08:47:00Z</cp:lastPrinted>
  <dcterms:modified xsi:type="dcterms:W3CDTF">2018-06-22T09:24:39Z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